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09B8A" w14:textId="4D4E17D8" w:rsidR="000762DA" w:rsidRDefault="00FA617F" w:rsidP="000762D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Date</w:t>
      </w:r>
      <w:r w:rsidR="00B46D90">
        <w:rPr>
          <w:rFonts w:ascii="Verdana" w:hAnsi="Verdana"/>
          <w:sz w:val="18"/>
          <w:szCs w:val="18"/>
        </w:rPr>
        <w:t xml:space="preserve">: </w:t>
      </w:r>
      <w:r w:rsidR="00E4584C">
        <w:rPr>
          <w:rFonts w:ascii="Verdana" w:hAnsi="Verdana"/>
          <w:sz w:val="18"/>
          <w:szCs w:val="18"/>
        </w:rPr>
        <w:t xml:space="preserve">October </w:t>
      </w:r>
      <w:r w:rsidR="0071786B">
        <w:rPr>
          <w:rFonts w:ascii="Verdana" w:hAnsi="Verdana"/>
          <w:sz w:val="18"/>
          <w:szCs w:val="18"/>
        </w:rPr>
        <w:t>2</w:t>
      </w:r>
      <w:r w:rsidR="00E4584C">
        <w:rPr>
          <w:rFonts w:ascii="Verdana" w:hAnsi="Verdana"/>
          <w:sz w:val="18"/>
          <w:szCs w:val="18"/>
        </w:rPr>
        <w:t>, 2026</w:t>
      </w:r>
    </w:p>
    <w:p w14:paraId="61D3DB69" w14:textId="77777777" w:rsidR="00EA2680" w:rsidRDefault="00EA2680" w:rsidP="00A2528C">
      <w:pPr>
        <w:ind w:left="-720" w:right="-720"/>
        <w:rPr>
          <w:sz w:val="22"/>
          <w:szCs w:val="22"/>
        </w:rPr>
      </w:pPr>
    </w:p>
    <w:p w14:paraId="71AC0A59" w14:textId="77777777" w:rsidR="00EA2680" w:rsidRDefault="00EA2680" w:rsidP="008553A3">
      <w:pPr>
        <w:jc w:val="center"/>
        <w:rPr>
          <w:sz w:val="28"/>
          <w:szCs w:val="28"/>
        </w:rPr>
      </w:pPr>
      <w:r w:rsidRPr="006710A4">
        <w:rPr>
          <w:rFonts w:ascii="Verdana" w:hAnsi="Verdana"/>
          <w:sz w:val="28"/>
          <w:szCs w:val="28"/>
          <w:highlight w:val="yellow"/>
        </w:rPr>
        <w:t>Updated</w:t>
      </w:r>
      <w:r w:rsidRPr="006710A4">
        <w:rPr>
          <w:sz w:val="28"/>
          <w:szCs w:val="28"/>
        </w:rPr>
        <w:tab/>
      </w:r>
    </w:p>
    <w:p w14:paraId="5029A530" w14:textId="5FFFC16B" w:rsidR="008553A3" w:rsidRPr="008553A3" w:rsidRDefault="008553A3" w:rsidP="008553A3">
      <w:pPr>
        <w:jc w:val="center"/>
        <w:rPr>
          <w:sz w:val="28"/>
          <w:szCs w:val="28"/>
        </w:rPr>
      </w:pPr>
      <w:r w:rsidRPr="008553A3">
        <w:rPr>
          <w:rFonts w:ascii="Verdana" w:hAnsi="Verdana"/>
          <w:b/>
          <w:color w:val="FF0000"/>
          <w:sz w:val="28"/>
          <w:szCs w:val="28"/>
          <w:u w:val="single"/>
        </w:rPr>
        <w:t xml:space="preserve">URGENT: </w:t>
      </w:r>
      <w:r w:rsidR="00980721">
        <w:rPr>
          <w:rFonts w:ascii="Verdana" w:hAnsi="Verdana"/>
          <w:b/>
          <w:color w:val="FF0000"/>
          <w:sz w:val="28"/>
          <w:szCs w:val="28"/>
          <w:u w:val="single"/>
        </w:rPr>
        <w:t>Drug Recall Notice</w:t>
      </w:r>
    </w:p>
    <w:p w14:paraId="040572FF" w14:textId="7AF32B41" w:rsidR="00FE0842" w:rsidRDefault="008553A3" w:rsidP="00F3780C">
      <w:pPr>
        <w:spacing w:before="120"/>
        <w:jc w:val="center"/>
        <w:rPr>
          <w:rFonts w:ascii="Verdana" w:hAnsi="Verdana"/>
          <w:sz w:val="18"/>
          <w:szCs w:val="18"/>
        </w:rPr>
      </w:pPr>
      <w:r w:rsidRPr="00B049E3">
        <w:rPr>
          <w:rFonts w:ascii="Verdana" w:hAnsi="Verdana"/>
          <w:b/>
          <w:sz w:val="18"/>
          <w:szCs w:val="18"/>
        </w:rPr>
        <w:t xml:space="preserve">Re: </w:t>
      </w:r>
      <w:r w:rsidR="00F3780C">
        <w:rPr>
          <w:rFonts w:ascii="Verdana" w:hAnsi="Verdana"/>
          <w:b/>
          <w:sz w:val="18"/>
          <w:szCs w:val="18"/>
        </w:rPr>
        <w:t>Amitriptyline HCl 10mg</w:t>
      </w:r>
    </w:p>
    <w:p w14:paraId="4FCFC570" w14:textId="0C75E13A" w:rsidR="00BF4A57" w:rsidRDefault="00BF4A57" w:rsidP="008553A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Dear Valued Customer,                                                                 </w:t>
      </w:r>
    </w:p>
    <w:p w14:paraId="635EA6F3" w14:textId="77777777" w:rsidR="005F3923" w:rsidRPr="00724769" w:rsidRDefault="005F3923" w:rsidP="008553A3">
      <w:pPr>
        <w:rPr>
          <w:rFonts w:ascii="Verdana" w:hAnsi="Verdana"/>
          <w:sz w:val="18"/>
          <w:szCs w:val="18"/>
        </w:rPr>
      </w:pPr>
    </w:p>
    <w:p w14:paraId="3A4A6689" w14:textId="5D776CED" w:rsidR="00E608D0" w:rsidRDefault="00E35E4B" w:rsidP="00E608D0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AvKARE</w:t>
      </w:r>
      <w:r w:rsidR="00FA617F">
        <w:rPr>
          <w:rFonts w:ascii="Verdana" w:hAnsi="Verdana" w:cs="Arial"/>
          <w:sz w:val="18"/>
          <w:szCs w:val="18"/>
        </w:rPr>
        <w:t xml:space="preserve"> </w:t>
      </w:r>
      <w:r w:rsidR="00F66CFF">
        <w:rPr>
          <w:rFonts w:ascii="Verdana" w:hAnsi="Verdana" w:cs="Arial"/>
          <w:sz w:val="18"/>
          <w:szCs w:val="18"/>
        </w:rPr>
        <w:t xml:space="preserve">is initiating a </w:t>
      </w:r>
      <w:r w:rsidR="00F66CFF" w:rsidRPr="00EA2680">
        <w:rPr>
          <w:rFonts w:ascii="Verdana" w:hAnsi="Verdana" w:cs="Arial"/>
          <w:sz w:val="18"/>
          <w:szCs w:val="18"/>
          <w:highlight w:val="yellow"/>
        </w:rPr>
        <w:t>Recall</w:t>
      </w:r>
      <w:r w:rsidR="00F66CFF" w:rsidRPr="00602AAC">
        <w:rPr>
          <w:rFonts w:ascii="Verdana" w:hAnsi="Verdana" w:cs="Arial"/>
          <w:sz w:val="18"/>
          <w:szCs w:val="18"/>
        </w:rPr>
        <w:t xml:space="preserve"> to the </w:t>
      </w:r>
      <w:r w:rsidR="00925587" w:rsidRPr="00602AAC">
        <w:rPr>
          <w:rFonts w:ascii="Verdana" w:hAnsi="Verdana" w:cs="Arial"/>
          <w:sz w:val="18"/>
          <w:szCs w:val="18"/>
        </w:rPr>
        <w:t>RETAIL</w:t>
      </w:r>
      <w:r w:rsidR="00F66CFF" w:rsidRPr="00602AAC">
        <w:rPr>
          <w:rFonts w:ascii="Verdana" w:hAnsi="Verdana" w:cs="Arial"/>
          <w:sz w:val="18"/>
          <w:szCs w:val="18"/>
        </w:rPr>
        <w:t xml:space="preserve"> LEVEL. This recall has been initiated due to an “Out of Spec” finding of </w:t>
      </w:r>
      <w:r w:rsidR="004A496D" w:rsidRPr="00602AAC">
        <w:rPr>
          <w:rFonts w:ascii="Verdana" w:hAnsi="Verdana" w:cs="Arial"/>
          <w:sz w:val="18"/>
          <w:szCs w:val="18"/>
        </w:rPr>
        <w:t>Dissolution</w:t>
      </w:r>
      <w:r w:rsidR="00E608D0" w:rsidRPr="00602AAC">
        <w:rPr>
          <w:rFonts w:ascii="Verdana" w:hAnsi="Verdana" w:cs="Arial"/>
          <w:b/>
          <w:sz w:val="18"/>
          <w:szCs w:val="18"/>
        </w:rPr>
        <w:t xml:space="preserve">. </w:t>
      </w:r>
      <w:r w:rsidR="00E608D0" w:rsidRPr="00602AAC">
        <w:rPr>
          <w:rFonts w:ascii="Verdana" w:hAnsi="Verdana" w:cs="Arial"/>
          <w:sz w:val="18"/>
          <w:szCs w:val="18"/>
        </w:rPr>
        <w:t xml:space="preserve">There is no indication that this product is a </w:t>
      </w:r>
      <w:r w:rsidR="00E8304E" w:rsidRPr="00602AAC">
        <w:rPr>
          <w:rFonts w:ascii="Verdana" w:hAnsi="Verdana" w:cs="Arial"/>
          <w:sz w:val="18"/>
          <w:szCs w:val="18"/>
        </w:rPr>
        <w:t>Health Hazard</w:t>
      </w:r>
      <w:r w:rsidR="00E8304E" w:rsidRPr="00602AAC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E608D0" w:rsidRPr="00602AAC">
        <w:rPr>
          <w:rFonts w:ascii="Verdana" w:hAnsi="Verdana" w:cs="Arial"/>
          <w:sz w:val="18"/>
          <w:szCs w:val="18"/>
        </w:rPr>
        <w:t>to the user.</w:t>
      </w:r>
      <w:r w:rsidR="00E608D0" w:rsidRPr="00602AAC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36684516" w14:textId="77777777" w:rsidR="00E608D0" w:rsidRDefault="00E608D0" w:rsidP="00E608D0">
      <w:pPr>
        <w:rPr>
          <w:rFonts w:ascii="Verdana" w:hAnsi="Verdana" w:cs="Arial"/>
          <w:sz w:val="18"/>
          <w:szCs w:val="18"/>
        </w:rPr>
      </w:pPr>
    </w:p>
    <w:p w14:paraId="1567EE77" w14:textId="549ED1FD" w:rsidR="00E8304E" w:rsidRPr="00E608D0" w:rsidRDefault="00E608D0" w:rsidP="00E608D0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This recall is being carried out with the knowledge of the US Food and Drug Administration. Further use of this product should immediately cease. </w:t>
      </w:r>
      <w:r w:rsidR="00977072">
        <w:rPr>
          <w:rFonts w:ascii="Verdana" w:hAnsi="Verdana" w:cs="Arial"/>
          <w:sz w:val="18"/>
          <w:szCs w:val="18"/>
        </w:rPr>
        <w:t xml:space="preserve">The below marketed product is subject to </w:t>
      </w:r>
      <w:proofErr w:type="gramStart"/>
      <w:r w:rsidR="00977072">
        <w:rPr>
          <w:rFonts w:ascii="Verdana" w:hAnsi="Verdana" w:cs="Arial"/>
          <w:sz w:val="18"/>
          <w:szCs w:val="18"/>
        </w:rPr>
        <w:t>the recall</w:t>
      </w:r>
      <w:proofErr w:type="gramEnd"/>
      <w:r w:rsidR="00977072">
        <w:rPr>
          <w:rFonts w:ascii="Verdana" w:hAnsi="Verdana" w:cs="Arial"/>
          <w:sz w:val="18"/>
          <w:szCs w:val="18"/>
        </w:rPr>
        <w:t>.  This recall is to the</w:t>
      </w:r>
      <w:r w:rsidR="00335711">
        <w:rPr>
          <w:rFonts w:ascii="Verdana" w:hAnsi="Verdana" w:cs="Arial"/>
          <w:sz w:val="18"/>
          <w:szCs w:val="18"/>
        </w:rPr>
        <w:t xml:space="preserve"> </w:t>
      </w:r>
      <w:r w:rsidR="00335711" w:rsidRPr="00A95A10">
        <w:rPr>
          <w:rFonts w:ascii="Verdana" w:hAnsi="Verdana" w:cs="Arial"/>
          <w:sz w:val="18"/>
          <w:szCs w:val="18"/>
        </w:rPr>
        <w:t>Retail</w:t>
      </w:r>
      <w:r w:rsidR="00803516" w:rsidRPr="00A95A10">
        <w:rPr>
          <w:rFonts w:ascii="Verdana" w:hAnsi="Verdana" w:cs="Arial"/>
          <w:sz w:val="18"/>
          <w:szCs w:val="18"/>
        </w:rPr>
        <w:t xml:space="preserve"> </w:t>
      </w:r>
      <w:r w:rsidR="00977072" w:rsidRPr="00A95A10">
        <w:rPr>
          <w:rFonts w:ascii="Verdana" w:hAnsi="Verdana" w:cs="Arial"/>
          <w:sz w:val="18"/>
          <w:szCs w:val="18"/>
        </w:rPr>
        <w:t>Level Only.</w:t>
      </w:r>
      <w:r w:rsidR="00977072">
        <w:rPr>
          <w:rFonts w:ascii="Verdana" w:hAnsi="Verdana" w:cs="Arial"/>
          <w:sz w:val="18"/>
          <w:szCs w:val="18"/>
        </w:rPr>
        <w:t xml:space="preserve"> </w:t>
      </w:r>
    </w:p>
    <w:p w14:paraId="4A14E836" w14:textId="3248295F" w:rsidR="00E8304E" w:rsidRPr="00E8304E" w:rsidRDefault="00E8304E" w:rsidP="00E8304E">
      <w:pPr>
        <w:rPr>
          <w:rFonts w:ascii="Verdana" w:hAnsi="Verdana" w:cs="Arial"/>
          <w:sz w:val="18"/>
          <w:szCs w:val="18"/>
        </w:rPr>
      </w:pPr>
    </w:p>
    <w:tbl>
      <w:tblPr>
        <w:tblW w:w="10262" w:type="dxa"/>
        <w:tblInd w:w="-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3"/>
        <w:gridCol w:w="1620"/>
        <w:gridCol w:w="1530"/>
        <w:gridCol w:w="2970"/>
        <w:gridCol w:w="1619"/>
      </w:tblGrid>
      <w:tr w:rsidR="00FE0842" w:rsidRPr="008553A3" w14:paraId="4CA8AE6E" w14:textId="77777777" w:rsidTr="00803516">
        <w:trPr>
          <w:trHeight w:val="296"/>
        </w:trPr>
        <w:tc>
          <w:tcPr>
            <w:tcW w:w="2523" w:type="dxa"/>
            <w:tcBorders>
              <w:bottom w:val="single" w:sz="12" w:space="0" w:color="auto"/>
            </w:tcBorders>
            <w:shd w:val="clear" w:color="auto" w:fill="A6A6A6" w:themeFill="background1" w:themeFillShade="A6"/>
            <w:vAlign w:val="bottom"/>
          </w:tcPr>
          <w:p w14:paraId="14EB5C08" w14:textId="691EFD87" w:rsidR="00AE2863" w:rsidRPr="00E34A44" w:rsidRDefault="00AE2863" w:rsidP="00AE286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34A44">
              <w:rPr>
                <w:rFonts w:ascii="Verdana" w:hAnsi="Verdana"/>
                <w:b/>
                <w:sz w:val="20"/>
                <w:szCs w:val="20"/>
              </w:rPr>
              <w:t>Product Description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A6A6A6" w:themeFill="background1" w:themeFillShade="A6"/>
            <w:vAlign w:val="bottom"/>
          </w:tcPr>
          <w:p w14:paraId="2436656A" w14:textId="64F11781" w:rsidR="00AE2863" w:rsidRPr="00E34A44" w:rsidRDefault="00AE2863" w:rsidP="00AE286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34A44">
              <w:rPr>
                <w:rFonts w:ascii="Verdana" w:hAnsi="Verdana"/>
                <w:b/>
                <w:sz w:val="20"/>
                <w:szCs w:val="20"/>
              </w:rPr>
              <w:t>NDC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shd w:val="clear" w:color="auto" w:fill="A6A6A6" w:themeFill="background1" w:themeFillShade="A6"/>
          </w:tcPr>
          <w:p w14:paraId="55DD6A6C" w14:textId="1FC896A1" w:rsidR="00AE2863" w:rsidRPr="00E34A44" w:rsidRDefault="00E34A44" w:rsidP="004C61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34A44">
              <w:rPr>
                <w:rFonts w:ascii="Verdana" w:hAnsi="Verdana"/>
                <w:b/>
                <w:sz w:val="20"/>
                <w:szCs w:val="20"/>
              </w:rPr>
              <w:t>Initial Ship Dates</w:t>
            </w:r>
          </w:p>
        </w:tc>
        <w:tc>
          <w:tcPr>
            <w:tcW w:w="2970" w:type="dxa"/>
            <w:tcBorders>
              <w:bottom w:val="single" w:sz="12" w:space="0" w:color="auto"/>
            </w:tcBorders>
            <w:shd w:val="clear" w:color="auto" w:fill="A6A6A6" w:themeFill="background1" w:themeFillShade="A6"/>
            <w:vAlign w:val="bottom"/>
          </w:tcPr>
          <w:p w14:paraId="2A48A60D" w14:textId="2A2B33ED" w:rsidR="00AE2863" w:rsidRPr="00E34A44" w:rsidRDefault="00AE2863" w:rsidP="00E34A4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34A44">
              <w:rPr>
                <w:rFonts w:ascii="Verdana" w:hAnsi="Verdana"/>
                <w:b/>
                <w:sz w:val="20"/>
                <w:szCs w:val="20"/>
              </w:rPr>
              <w:t>Lot &amp; Expiration</w:t>
            </w:r>
          </w:p>
        </w:tc>
        <w:tc>
          <w:tcPr>
            <w:tcW w:w="1619" w:type="dxa"/>
            <w:tcBorders>
              <w:bottom w:val="single" w:sz="12" w:space="0" w:color="auto"/>
            </w:tcBorders>
            <w:shd w:val="clear" w:color="auto" w:fill="FFFD78"/>
          </w:tcPr>
          <w:p w14:paraId="4016FB04" w14:textId="5673E65C" w:rsidR="00AE2863" w:rsidRPr="00AE2863" w:rsidRDefault="00AE2863" w:rsidP="00AE2863">
            <w:pPr>
              <w:jc w:val="center"/>
              <w:rPr>
                <w:rFonts w:ascii="Verdana" w:hAnsi="Verdana"/>
                <w:b/>
                <w:sz w:val="18"/>
                <w:szCs w:val="18"/>
                <w:highlight w:val="yellow"/>
              </w:rPr>
            </w:pPr>
            <w:r w:rsidRPr="00AE2863">
              <w:rPr>
                <w:rFonts w:ascii="Verdana" w:hAnsi="Verdana"/>
                <w:b/>
                <w:sz w:val="18"/>
                <w:szCs w:val="18"/>
              </w:rPr>
              <w:t>Quantity to Return</w:t>
            </w:r>
          </w:p>
        </w:tc>
      </w:tr>
      <w:tr w:rsidR="00977072" w:rsidRPr="008553A3" w14:paraId="27E36C27" w14:textId="77777777" w:rsidTr="00803516">
        <w:trPr>
          <w:trHeight w:val="384"/>
        </w:trPr>
        <w:tc>
          <w:tcPr>
            <w:tcW w:w="2523" w:type="dxa"/>
            <w:vMerge w:val="restart"/>
            <w:tcBorders>
              <w:top w:val="single" w:sz="12" w:space="0" w:color="auto"/>
            </w:tcBorders>
            <w:vAlign w:val="center"/>
          </w:tcPr>
          <w:p w14:paraId="7E3893F7" w14:textId="186A370C" w:rsidR="00977072" w:rsidRPr="004C614D" w:rsidRDefault="00E35E4B" w:rsidP="00FE08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Amitriptyline HCl 10mg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</w:tcBorders>
            <w:vAlign w:val="center"/>
          </w:tcPr>
          <w:p w14:paraId="725EBFFC" w14:textId="44CB9F10" w:rsidR="00977072" w:rsidRPr="004C614D" w:rsidRDefault="00E67099" w:rsidP="00FE084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50268-037-15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A00952" w14:textId="7CDFC3BE" w:rsidR="00977072" w:rsidRPr="004C614D" w:rsidRDefault="009413A7" w:rsidP="004C614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7/30/2025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7927A8A" w14:textId="126CFBD5" w:rsidR="00977072" w:rsidRPr="00803516" w:rsidRDefault="00E67099" w:rsidP="009770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48489 12/31/2026</w:t>
            </w:r>
          </w:p>
        </w:tc>
        <w:tc>
          <w:tcPr>
            <w:tcW w:w="161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D78"/>
            <w:vAlign w:val="center"/>
          </w:tcPr>
          <w:p w14:paraId="3973BB41" w14:textId="77777777" w:rsidR="00977072" w:rsidRPr="008553A3" w:rsidRDefault="00977072" w:rsidP="002C552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77072" w:rsidRPr="008553A3" w14:paraId="23823A77" w14:textId="77777777" w:rsidTr="00803516">
        <w:trPr>
          <w:trHeight w:val="440"/>
        </w:trPr>
        <w:tc>
          <w:tcPr>
            <w:tcW w:w="2523" w:type="dxa"/>
            <w:vMerge/>
            <w:vAlign w:val="center"/>
          </w:tcPr>
          <w:p w14:paraId="2EBA15BD" w14:textId="2AB4B2E6" w:rsidR="00977072" w:rsidRPr="004C614D" w:rsidRDefault="00977072" w:rsidP="00977072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14:paraId="33E0C70E" w14:textId="5150FADC" w:rsidR="00977072" w:rsidRPr="004C614D" w:rsidRDefault="00977072" w:rsidP="00977072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1444B" w14:textId="25CF98A0" w:rsidR="00977072" w:rsidRPr="004C614D" w:rsidRDefault="00977072" w:rsidP="0097707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5D3C7" w14:textId="6F4E642B" w:rsidR="00977072" w:rsidRPr="00803516" w:rsidRDefault="00977072" w:rsidP="00977072">
            <w:pPr>
              <w:rPr>
                <w:rFonts w:ascii="Verdana" w:hAnsi="Verdana"/>
                <w:b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D78"/>
            <w:vAlign w:val="center"/>
          </w:tcPr>
          <w:p w14:paraId="3EFA4DAA" w14:textId="45F47630" w:rsidR="00977072" w:rsidRPr="008553A3" w:rsidRDefault="00977072" w:rsidP="0097707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77072" w:rsidRPr="008553A3" w14:paraId="579E4021" w14:textId="77777777" w:rsidTr="00803516">
        <w:trPr>
          <w:trHeight w:val="350"/>
        </w:trPr>
        <w:tc>
          <w:tcPr>
            <w:tcW w:w="2523" w:type="dxa"/>
            <w:vMerge/>
            <w:tcBorders>
              <w:bottom w:val="single" w:sz="4" w:space="0" w:color="auto"/>
            </w:tcBorders>
            <w:vAlign w:val="center"/>
          </w:tcPr>
          <w:p w14:paraId="31D9C9D8" w14:textId="77777777" w:rsidR="00977072" w:rsidRPr="004C614D" w:rsidRDefault="00977072" w:rsidP="00977072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</w:tcPr>
          <w:p w14:paraId="0B212077" w14:textId="77777777" w:rsidR="00977072" w:rsidRPr="004C614D" w:rsidRDefault="00977072" w:rsidP="00977072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7232A" w14:textId="281EF0FE" w:rsidR="00977072" w:rsidRPr="004C614D" w:rsidRDefault="00977072" w:rsidP="0097707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CC300" w14:textId="461002F6" w:rsidR="00977072" w:rsidRPr="00803516" w:rsidRDefault="00977072" w:rsidP="0097707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D78"/>
            <w:vAlign w:val="center"/>
          </w:tcPr>
          <w:p w14:paraId="4C118814" w14:textId="77777777" w:rsidR="00977072" w:rsidRPr="008553A3" w:rsidRDefault="00977072" w:rsidP="0097707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7249CCAE" w14:textId="77777777" w:rsidR="00FE0842" w:rsidRDefault="00FE0842" w:rsidP="008553A3">
      <w:pPr>
        <w:rPr>
          <w:rFonts w:ascii="Verdana" w:hAnsi="Verdana"/>
          <w:sz w:val="18"/>
          <w:szCs w:val="18"/>
        </w:rPr>
      </w:pPr>
    </w:p>
    <w:p w14:paraId="227CFB1C" w14:textId="7C66EC9E" w:rsidR="00E256DD" w:rsidRDefault="00FE0842" w:rsidP="008553A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Please e</w:t>
      </w:r>
      <w:r w:rsidR="008553A3" w:rsidRPr="00724769">
        <w:rPr>
          <w:rFonts w:ascii="Verdana" w:hAnsi="Verdana"/>
          <w:sz w:val="18"/>
          <w:szCs w:val="18"/>
        </w:rPr>
        <w:t xml:space="preserve">xamine your </w:t>
      </w:r>
      <w:r w:rsidR="00A115AC" w:rsidRPr="00724769">
        <w:rPr>
          <w:rFonts w:ascii="Verdana" w:hAnsi="Verdana"/>
          <w:sz w:val="18"/>
          <w:szCs w:val="18"/>
        </w:rPr>
        <w:t>inventory</w:t>
      </w:r>
      <w:r w:rsidR="008553A3" w:rsidRPr="00724769">
        <w:rPr>
          <w:rFonts w:ascii="Verdana" w:hAnsi="Verdana"/>
          <w:sz w:val="18"/>
          <w:szCs w:val="18"/>
        </w:rPr>
        <w:t xml:space="preserve"> to determine if you have any </w:t>
      </w:r>
      <w:r w:rsidR="00E04E7B">
        <w:rPr>
          <w:rFonts w:ascii="Verdana" w:hAnsi="Verdana"/>
          <w:sz w:val="18"/>
          <w:szCs w:val="18"/>
        </w:rPr>
        <w:t xml:space="preserve">of the </w:t>
      </w:r>
      <w:proofErr w:type="gramStart"/>
      <w:r w:rsidR="008553A3" w:rsidRPr="00724769">
        <w:rPr>
          <w:rFonts w:ascii="Verdana" w:hAnsi="Verdana"/>
          <w:sz w:val="18"/>
          <w:szCs w:val="18"/>
        </w:rPr>
        <w:t>product</w:t>
      </w:r>
      <w:proofErr w:type="gramEnd"/>
      <w:r w:rsidR="008553A3" w:rsidRPr="00724769">
        <w:rPr>
          <w:rFonts w:ascii="Verdana" w:hAnsi="Verdana"/>
          <w:sz w:val="18"/>
          <w:szCs w:val="18"/>
        </w:rPr>
        <w:t xml:space="preserve"> listed above. </w:t>
      </w:r>
      <w:r w:rsidR="00422734" w:rsidRPr="00EA2680">
        <w:rPr>
          <w:rFonts w:ascii="Verdana" w:hAnsi="Verdana"/>
          <w:sz w:val="18"/>
          <w:szCs w:val="18"/>
          <w:highlight w:val="yellow"/>
        </w:rPr>
        <w:t xml:space="preserve">See enclosed product </w:t>
      </w:r>
      <w:proofErr w:type="gramStart"/>
      <w:r w:rsidR="00422734" w:rsidRPr="00EA2680">
        <w:rPr>
          <w:rFonts w:ascii="Verdana" w:hAnsi="Verdana"/>
          <w:sz w:val="18"/>
          <w:szCs w:val="18"/>
          <w:highlight w:val="yellow"/>
        </w:rPr>
        <w:t>label</w:t>
      </w:r>
      <w:proofErr w:type="gramEnd"/>
      <w:r w:rsidR="00422734" w:rsidRPr="00EA2680">
        <w:rPr>
          <w:rFonts w:ascii="Verdana" w:hAnsi="Verdana"/>
          <w:sz w:val="18"/>
          <w:szCs w:val="18"/>
          <w:highlight w:val="yellow"/>
        </w:rPr>
        <w:t xml:space="preserve"> for ease in identifying the product at the retail level.</w:t>
      </w:r>
      <w:r w:rsidR="00422734">
        <w:rPr>
          <w:rFonts w:ascii="Verdana" w:hAnsi="Verdana"/>
          <w:sz w:val="18"/>
          <w:szCs w:val="18"/>
        </w:rPr>
        <w:t xml:space="preserve"> </w:t>
      </w:r>
    </w:p>
    <w:p w14:paraId="02CC0377" w14:textId="77777777" w:rsidR="00135851" w:rsidRPr="009D7E7B" w:rsidRDefault="008553A3" w:rsidP="00135851">
      <w:pPr>
        <w:rPr>
          <w:rFonts w:ascii="Verdana" w:hAnsi="Verdana"/>
          <w:sz w:val="18"/>
          <w:szCs w:val="18"/>
        </w:rPr>
      </w:pPr>
      <w:r w:rsidRPr="00724769">
        <w:rPr>
          <w:rFonts w:ascii="Verdana" w:hAnsi="Verdana"/>
          <w:sz w:val="18"/>
          <w:szCs w:val="18"/>
        </w:rPr>
        <w:t xml:space="preserve">If so, immediately discontinue use and remove it from active inventory. </w:t>
      </w:r>
      <w:r w:rsidR="00135851" w:rsidRPr="009D7E7B">
        <w:rPr>
          <w:rFonts w:ascii="Verdana" w:hAnsi="Verdana"/>
          <w:sz w:val="18"/>
          <w:szCs w:val="18"/>
        </w:rPr>
        <w:t>In addition, if you may have further distributed this product, please identify your customers and notify them at once of this product recall. Your notification to your customers may be enhanced by including a copy of this recall notification letter.</w:t>
      </w:r>
    </w:p>
    <w:p w14:paraId="67AD8F25" w14:textId="77777777" w:rsidR="00135851" w:rsidRPr="009D7E7B" w:rsidRDefault="00135851" w:rsidP="00135851">
      <w:pPr>
        <w:rPr>
          <w:rFonts w:ascii="Verdana" w:hAnsi="Verdana"/>
          <w:sz w:val="18"/>
          <w:szCs w:val="18"/>
        </w:rPr>
      </w:pPr>
    </w:p>
    <w:p w14:paraId="08597103" w14:textId="77777777" w:rsidR="00135851" w:rsidRPr="00724769" w:rsidRDefault="00135851" w:rsidP="00135851">
      <w:pPr>
        <w:rPr>
          <w:rFonts w:ascii="Verdana" w:hAnsi="Verdana"/>
          <w:sz w:val="18"/>
          <w:szCs w:val="18"/>
        </w:rPr>
      </w:pPr>
      <w:r w:rsidRPr="009D7E7B">
        <w:rPr>
          <w:rFonts w:ascii="Verdana" w:hAnsi="Verdana"/>
          <w:sz w:val="18"/>
          <w:szCs w:val="18"/>
        </w:rPr>
        <w:t xml:space="preserve">To start the </w:t>
      </w:r>
      <w:proofErr w:type="gramStart"/>
      <w:r w:rsidRPr="009D7E7B">
        <w:rPr>
          <w:rFonts w:ascii="Verdana" w:hAnsi="Verdana"/>
          <w:sz w:val="18"/>
          <w:szCs w:val="18"/>
        </w:rPr>
        <w:t>recall</w:t>
      </w:r>
      <w:proofErr w:type="gramEnd"/>
      <w:r w:rsidRPr="009D7E7B">
        <w:rPr>
          <w:rFonts w:ascii="Verdana" w:hAnsi="Verdana"/>
          <w:sz w:val="18"/>
          <w:szCs w:val="18"/>
        </w:rPr>
        <w:t xml:space="preserve"> return process, please visit https://www.avkare.com/recall. Electronically submit your response by selecting Electronic Recall Form. Alternatively, you may complete and fax the downloaded form to 931-292-6229 or email to recalls@avkare.com.</w:t>
      </w:r>
      <w:r w:rsidRPr="00724769">
        <w:rPr>
          <w:rFonts w:ascii="Verdana" w:hAnsi="Verdana"/>
          <w:sz w:val="18"/>
          <w:szCs w:val="18"/>
        </w:rPr>
        <w:t xml:space="preserve"> </w:t>
      </w:r>
    </w:p>
    <w:p w14:paraId="3D2FFD80" w14:textId="2AEA43E3" w:rsidR="008553A3" w:rsidRPr="00724769" w:rsidRDefault="008553A3" w:rsidP="008553A3">
      <w:pPr>
        <w:rPr>
          <w:rFonts w:ascii="Verdana" w:hAnsi="Verdana"/>
          <w:sz w:val="18"/>
          <w:szCs w:val="18"/>
        </w:rPr>
      </w:pPr>
    </w:p>
    <w:p w14:paraId="1EE93AA5" w14:textId="77777777" w:rsidR="00E34B42" w:rsidRDefault="00E34B42" w:rsidP="00E34B42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Once you </w:t>
      </w:r>
      <w:r w:rsidRPr="00246A8F">
        <w:rPr>
          <w:sz w:val="18"/>
          <w:szCs w:val="18"/>
        </w:rPr>
        <w:t>submit</w:t>
      </w:r>
      <w:r w:rsidRPr="00E47D2C">
        <w:rPr>
          <w:sz w:val="18"/>
          <w:szCs w:val="18"/>
        </w:rPr>
        <w:t xml:space="preserve"> </w:t>
      </w:r>
      <w:r>
        <w:rPr>
          <w:sz w:val="18"/>
          <w:szCs w:val="18"/>
        </w:rPr>
        <w:t>your response, we will send you a Return Authorization Form (R</w:t>
      </w:r>
      <w:r w:rsidRPr="00E47D2C">
        <w:rPr>
          <w:sz w:val="18"/>
          <w:szCs w:val="18"/>
        </w:rPr>
        <w:t>M</w:t>
      </w:r>
      <w:r>
        <w:rPr>
          <w:sz w:val="18"/>
          <w:szCs w:val="18"/>
        </w:rPr>
        <w:t xml:space="preserve">A) </w:t>
      </w:r>
      <w:r w:rsidRPr="00E47D2C">
        <w:rPr>
          <w:sz w:val="18"/>
          <w:szCs w:val="18"/>
        </w:rPr>
        <w:t>and shipping label to return your affected product</w:t>
      </w:r>
      <w:r>
        <w:rPr>
          <w:sz w:val="18"/>
          <w:szCs w:val="18"/>
        </w:rPr>
        <w:t xml:space="preserve">. Also, include a copy of </w:t>
      </w:r>
      <w:r w:rsidRPr="00E47D2C">
        <w:rPr>
          <w:sz w:val="18"/>
          <w:szCs w:val="18"/>
        </w:rPr>
        <w:t xml:space="preserve">the </w:t>
      </w:r>
      <w:r>
        <w:rPr>
          <w:sz w:val="18"/>
          <w:szCs w:val="18"/>
        </w:rPr>
        <w:t>letter in your return package.</w:t>
      </w:r>
      <w:r w:rsidRPr="00E47D2C">
        <w:rPr>
          <w:sz w:val="18"/>
          <w:szCs w:val="18"/>
        </w:rPr>
        <w:t> </w:t>
      </w:r>
      <w:r w:rsidRPr="00E47D2C">
        <w:rPr>
          <w:b/>
          <w:bCs/>
          <w:sz w:val="18"/>
          <w:szCs w:val="18"/>
        </w:rPr>
        <w:t>Please use the shipping label provided</w:t>
      </w:r>
      <w:r w:rsidRPr="00E47D2C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E47D2C">
        <w:rPr>
          <w:sz w:val="18"/>
          <w:szCs w:val="18"/>
        </w:rPr>
        <w:t>Credit will be issued when the product is returned and received at our warehouse.</w:t>
      </w:r>
      <w:r>
        <w:rPr>
          <w:sz w:val="18"/>
          <w:szCs w:val="18"/>
        </w:rPr>
        <w:t xml:space="preserve"> Please return any recalled product that was purchased from AvKARE to the following address:</w:t>
      </w:r>
    </w:p>
    <w:p w14:paraId="116A4CBF" w14:textId="77777777" w:rsidR="00E04E7B" w:rsidRDefault="00E04E7B" w:rsidP="008553A3">
      <w:pPr>
        <w:jc w:val="center"/>
        <w:rPr>
          <w:rFonts w:ascii="Verdana" w:hAnsi="Verdana"/>
          <w:b/>
          <w:sz w:val="20"/>
          <w:szCs w:val="20"/>
        </w:rPr>
      </w:pPr>
    </w:p>
    <w:p w14:paraId="4C00B675" w14:textId="77777777" w:rsidR="007E52DE" w:rsidRPr="007E52DE" w:rsidRDefault="008553A3" w:rsidP="007E52DE">
      <w:pPr>
        <w:jc w:val="center"/>
        <w:rPr>
          <w:rFonts w:ascii="Verdana" w:hAnsi="Verdana"/>
          <w:b/>
          <w:sz w:val="20"/>
          <w:szCs w:val="20"/>
        </w:rPr>
      </w:pPr>
      <w:r w:rsidRPr="008553A3">
        <w:rPr>
          <w:rFonts w:ascii="Verdana" w:hAnsi="Verdana"/>
          <w:b/>
          <w:sz w:val="20"/>
          <w:szCs w:val="20"/>
        </w:rPr>
        <w:t>R&amp;S Northeast LLC</w:t>
      </w:r>
      <w:r w:rsidRPr="008553A3">
        <w:rPr>
          <w:rFonts w:ascii="Verdana" w:hAnsi="Verdana"/>
          <w:b/>
          <w:sz w:val="20"/>
          <w:szCs w:val="20"/>
        </w:rPr>
        <w:br/>
      </w:r>
      <w:r w:rsidR="007E52DE" w:rsidRPr="007E52DE">
        <w:rPr>
          <w:rFonts w:ascii="Verdana" w:hAnsi="Verdana"/>
          <w:b/>
          <w:sz w:val="20"/>
          <w:szCs w:val="20"/>
        </w:rPr>
        <w:t>194 American Ave</w:t>
      </w:r>
    </w:p>
    <w:p w14:paraId="52648E47" w14:textId="77777777" w:rsidR="007E52DE" w:rsidRPr="007E52DE" w:rsidRDefault="007E52DE" w:rsidP="007E52DE">
      <w:pPr>
        <w:jc w:val="center"/>
        <w:rPr>
          <w:rFonts w:ascii="Verdana" w:hAnsi="Verdana"/>
          <w:b/>
          <w:sz w:val="20"/>
          <w:szCs w:val="20"/>
        </w:rPr>
      </w:pPr>
      <w:r w:rsidRPr="007E52DE">
        <w:rPr>
          <w:rFonts w:ascii="Verdana" w:hAnsi="Verdana"/>
          <w:b/>
          <w:sz w:val="20"/>
          <w:szCs w:val="20"/>
        </w:rPr>
        <w:t>Glasgow, KY 42141</w:t>
      </w:r>
    </w:p>
    <w:p w14:paraId="7BF07E7A" w14:textId="76B32995" w:rsidR="00803516" w:rsidRDefault="00803516" w:rsidP="008553A3">
      <w:pPr>
        <w:jc w:val="center"/>
        <w:rPr>
          <w:rFonts w:ascii="Verdana" w:hAnsi="Verdana"/>
          <w:b/>
          <w:sz w:val="20"/>
          <w:szCs w:val="20"/>
        </w:rPr>
      </w:pPr>
    </w:p>
    <w:p w14:paraId="5FD17226" w14:textId="766DA5E0" w:rsidR="0070198E" w:rsidRDefault="0070198E" w:rsidP="0070198E">
      <w:pPr>
        <w:pStyle w:val="Default"/>
        <w:rPr>
          <w:sz w:val="18"/>
          <w:szCs w:val="18"/>
        </w:rPr>
      </w:pPr>
      <w:r>
        <w:rPr>
          <w:sz w:val="18"/>
          <w:szCs w:val="18"/>
        </w:rPr>
        <w:t>If you have any question</w:t>
      </w:r>
      <w:r w:rsidRPr="00E47D2C">
        <w:rPr>
          <w:sz w:val="18"/>
          <w:szCs w:val="18"/>
        </w:rPr>
        <w:t>s</w:t>
      </w:r>
      <w:r>
        <w:rPr>
          <w:sz w:val="18"/>
          <w:szCs w:val="18"/>
        </w:rPr>
        <w:t xml:space="preserve"> on this matter, please contact</w:t>
      </w:r>
      <w:r w:rsidRPr="00E47D2C">
        <w:rPr>
          <w:sz w:val="18"/>
          <w:szCs w:val="18"/>
        </w:rPr>
        <w:t xml:space="preserve"> us</w:t>
      </w:r>
      <w:r w:rsidR="0061349E">
        <w:rPr>
          <w:sz w:val="18"/>
          <w:szCs w:val="18"/>
        </w:rPr>
        <w:t xml:space="preserve"> </w:t>
      </w:r>
      <w:r w:rsidR="0061349E" w:rsidRPr="004779F4">
        <w:rPr>
          <w:sz w:val="18"/>
          <w:szCs w:val="18"/>
          <w:highlight w:val="yellow"/>
        </w:rPr>
        <w:t>Monday through Friday 8am to 5 pm CST</w:t>
      </w:r>
      <w:r w:rsidRPr="004779F4">
        <w:rPr>
          <w:sz w:val="18"/>
          <w:szCs w:val="18"/>
          <w:highlight w:val="yellow"/>
        </w:rPr>
        <w:t>.</w:t>
      </w:r>
      <w:r>
        <w:rPr>
          <w:sz w:val="18"/>
          <w:szCs w:val="18"/>
        </w:rPr>
        <w:t xml:space="preserve"> We regret any inconvenience that this may cause. </w:t>
      </w:r>
    </w:p>
    <w:p w14:paraId="6D299011" w14:textId="3E01F938" w:rsidR="008553A3" w:rsidRPr="00724769" w:rsidRDefault="004C3C2F" w:rsidP="008553A3">
      <w:pPr>
        <w:rPr>
          <w:rFonts w:ascii="Verdana" w:hAnsi="Verdana"/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58631" wp14:editId="0A34FD71">
                <wp:simplePos x="0" y="0"/>
                <wp:positionH relativeFrom="column">
                  <wp:posOffset>2454148</wp:posOffset>
                </wp:positionH>
                <wp:positionV relativeFrom="paragraph">
                  <wp:posOffset>71095</wp:posOffset>
                </wp:positionV>
                <wp:extent cx="3194685" cy="1311351"/>
                <wp:effectExtent l="12700" t="12700" r="1841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4685" cy="131135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DEF03F" w14:textId="6A44750E" w:rsidR="006D514E" w:rsidRDefault="00E7676C" w:rsidP="00FA617F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D514E">
                              <w:rPr>
                                <w:sz w:val="20"/>
                                <w:szCs w:val="20"/>
                              </w:rPr>
                              <w:t>Wholesaler</w:t>
                            </w:r>
                            <w:r w:rsidR="00FA617F">
                              <w:rPr>
                                <w:sz w:val="20"/>
                                <w:szCs w:val="20"/>
                              </w:rPr>
                              <w:t>/DC</w:t>
                            </w:r>
                            <w:r w:rsidRPr="006D514E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22056AB" w14:textId="07839894" w:rsidR="00FA617F" w:rsidRPr="006D514E" w:rsidRDefault="00FA617F" w:rsidP="00FA617F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Facility Name:</w:t>
                            </w:r>
                          </w:p>
                          <w:p w14:paraId="24B36406" w14:textId="3DBD5654" w:rsidR="006D514E" w:rsidRDefault="00FA617F" w:rsidP="00FA617F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Facility </w:t>
                            </w:r>
                            <w:proofErr w:type="gramStart"/>
                            <w:r w:rsidR="00FF27DA" w:rsidRPr="006D514E">
                              <w:rPr>
                                <w:sz w:val="20"/>
                                <w:szCs w:val="20"/>
                              </w:rPr>
                              <w:t>DEA #:</w:t>
                            </w:r>
                            <w:proofErr w:type="gramEnd"/>
                          </w:p>
                          <w:p w14:paraId="23A59E66" w14:textId="4574B538" w:rsidR="00FA617F" w:rsidRPr="006D514E" w:rsidRDefault="00FA617F" w:rsidP="00FA617F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Facility Address:</w:t>
                            </w:r>
                          </w:p>
                          <w:p w14:paraId="11110A6E" w14:textId="37C4FFB8" w:rsidR="006D514E" w:rsidRDefault="006D514E" w:rsidP="00FA617F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D514E">
                              <w:rPr>
                                <w:sz w:val="20"/>
                                <w:szCs w:val="20"/>
                              </w:rPr>
                              <w:t xml:space="preserve">Contact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Name:</w:t>
                            </w:r>
                          </w:p>
                          <w:p w14:paraId="7C1FBDC4" w14:textId="1B92F5FC" w:rsidR="006D514E" w:rsidRDefault="006D514E" w:rsidP="00FA617F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Contact Number:</w:t>
                            </w:r>
                          </w:p>
                          <w:p w14:paraId="6FF38A9A" w14:textId="2DEB811D" w:rsidR="00FA617F" w:rsidRPr="006D514E" w:rsidRDefault="00FA617F" w:rsidP="00FA617F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Fax/Email to send RA: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5863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3.25pt;margin-top:5.6pt;width:251.55pt;height:1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" filled="f" strokecolor="black [3213]" strokeweight="1.5pt">
                <v:textbox>
                  <w:txbxContent>
                    <w:p w14:paraId="15DEF03F" w14:textId="6A44750E" w:rsidR="006D514E" w:rsidRDefault="00E7676C" w:rsidP="00FA617F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 w:rsidRPr="006D514E">
                        <w:rPr>
                          <w:sz w:val="20"/>
                          <w:szCs w:val="20"/>
                        </w:rPr>
                        <w:t>Wholesaler</w:t>
                      </w:r>
                      <w:r w:rsidR="00FA617F">
                        <w:rPr>
                          <w:sz w:val="20"/>
                          <w:szCs w:val="20"/>
                        </w:rPr>
                        <w:t>/DC</w:t>
                      </w:r>
                      <w:r w:rsidRPr="006D514E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622056AB" w14:textId="07839894" w:rsidR="00FA617F" w:rsidRPr="006D514E" w:rsidRDefault="00FA617F" w:rsidP="00FA617F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Facility Name:</w:t>
                      </w:r>
                    </w:p>
                    <w:p w14:paraId="24B36406" w14:textId="3DBD5654" w:rsidR="006D514E" w:rsidRDefault="00FA617F" w:rsidP="00FA617F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Facility </w:t>
                      </w:r>
                      <w:proofErr w:type="gramStart"/>
                      <w:r w:rsidR="00FF27DA" w:rsidRPr="006D514E">
                        <w:rPr>
                          <w:sz w:val="20"/>
                          <w:szCs w:val="20"/>
                        </w:rPr>
                        <w:t>DEA #:</w:t>
                      </w:r>
                      <w:proofErr w:type="gramEnd"/>
                    </w:p>
                    <w:p w14:paraId="23A59E66" w14:textId="4574B538" w:rsidR="00FA617F" w:rsidRPr="006D514E" w:rsidRDefault="00FA617F" w:rsidP="00FA617F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Facility Address:</w:t>
                      </w:r>
                    </w:p>
                    <w:p w14:paraId="11110A6E" w14:textId="37C4FFB8" w:rsidR="006D514E" w:rsidRDefault="006D514E" w:rsidP="00FA617F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 w:rsidRPr="006D514E">
                        <w:rPr>
                          <w:sz w:val="20"/>
                          <w:szCs w:val="20"/>
                        </w:rPr>
                        <w:t xml:space="preserve">Contact </w:t>
                      </w:r>
                      <w:r>
                        <w:rPr>
                          <w:sz w:val="20"/>
                          <w:szCs w:val="20"/>
                        </w:rPr>
                        <w:t>Name:</w:t>
                      </w:r>
                    </w:p>
                    <w:p w14:paraId="7C1FBDC4" w14:textId="1B92F5FC" w:rsidR="006D514E" w:rsidRDefault="006D514E" w:rsidP="00FA617F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Contact Number:</w:t>
                      </w:r>
                    </w:p>
                    <w:p w14:paraId="6FF38A9A" w14:textId="2DEB811D" w:rsidR="00FA617F" w:rsidRPr="006D514E" w:rsidRDefault="00FA617F" w:rsidP="00FA617F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Fax/Email to send RA: </w:t>
                      </w:r>
                    </w:p>
                  </w:txbxContent>
                </v:textbox>
              </v:shape>
            </w:pict>
          </mc:Fallback>
        </mc:AlternateContent>
      </w:r>
    </w:p>
    <w:p w14:paraId="10310CF5" w14:textId="6091AC14" w:rsidR="008553A3" w:rsidRPr="004C3C2F" w:rsidRDefault="008553A3" w:rsidP="008553A3">
      <w:pPr>
        <w:rPr>
          <w:rFonts w:ascii="Verdana" w:hAnsi="Verdana"/>
          <w:sz w:val="18"/>
          <w:szCs w:val="18"/>
        </w:rPr>
      </w:pPr>
      <w:r w:rsidRPr="00724769">
        <w:rPr>
          <w:rFonts w:ascii="Verdana" w:hAnsi="Verdana"/>
          <w:sz w:val="18"/>
          <w:szCs w:val="18"/>
        </w:rPr>
        <w:t>Sincerely,</w:t>
      </w:r>
    </w:p>
    <w:p w14:paraId="6474A7A1" w14:textId="0E5B2A87" w:rsidR="0046081A" w:rsidRPr="004C3C2F" w:rsidRDefault="00AF4705" w:rsidP="004C3C2F">
      <w:pPr>
        <w:ind w:left="-720" w:right="-720" w:firstLine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Bonnie Gray</w:t>
      </w:r>
      <w:r w:rsidR="004C3C2F">
        <w:rPr>
          <w:rFonts w:ascii="Verdana" w:hAnsi="Verdana"/>
          <w:sz w:val="18"/>
          <w:szCs w:val="18"/>
        </w:rPr>
        <w:t xml:space="preserve"> </w:t>
      </w:r>
      <w:r w:rsidR="004C3C2F" w:rsidRPr="004C3C2F">
        <w:rPr>
          <w:rFonts w:ascii="Verdana" w:hAnsi="Verdana"/>
          <w:sz w:val="18"/>
          <w:szCs w:val="18"/>
        </w:rPr>
        <w:t>-Director of Quality</w:t>
      </w:r>
      <w:r w:rsidR="0046081A" w:rsidRPr="004C3C2F">
        <w:rPr>
          <w:rFonts w:ascii="Verdana" w:hAnsi="Verdana"/>
          <w:sz w:val="18"/>
          <w:szCs w:val="18"/>
        </w:rPr>
        <w:tab/>
      </w:r>
      <w:r w:rsidR="0046081A" w:rsidRPr="004C3C2F">
        <w:rPr>
          <w:rFonts w:ascii="Verdana" w:hAnsi="Verdana"/>
          <w:sz w:val="18"/>
          <w:szCs w:val="18"/>
        </w:rPr>
        <w:tab/>
      </w:r>
      <w:r w:rsidR="0046081A" w:rsidRPr="004C3C2F">
        <w:rPr>
          <w:rFonts w:ascii="Verdana" w:hAnsi="Verdana"/>
          <w:sz w:val="18"/>
          <w:szCs w:val="18"/>
        </w:rPr>
        <w:tab/>
      </w:r>
      <w:r w:rsidR="0046081A" w:rsidRPr="004C3C2F">
        <w:rPr>
          <w:rFonts w:ascii="Verdana" w:hAnsi="Verdana"/>
          <w:sz w:val="18"/>
          <w:szCs w:val="18"/>
        </w:rPr>
        <w:tab/>
      </w:r>
      <w:r w:rsidR="0046081A" w:rsidRPr="004C3C2F">
        <w:rPr>
          <w:rFonts w:ascii="Verdana" w:hAnsi="Verdana"/>
          <w:sz w:val="18"/>
          <w:szCs w:val="18"/>
        </w:rPr>
        <w:tab/>
      </w:r>
      <w:r w:rsidR="0046081A" w:rsidRPr="004C3C2F">
        <w:rPr>
          <w:rFonts w:ascii="Verdana" w:hAnsi="Verdana"/>
          <w:sz w:val="18"/>
          <w:szCs w:val="18"/>
        </w:rPr>
        <w:tab/>
      </w:r>
      <w:r w:rsidR="0046081A" w:rsidRPr="004C3C2F">
        <w:rPr>
          <w:rFonts w:ascii="Verdana" w:hAnsi="Verdana"/>
          <w:sz w:val="18"/>
          <w:szCs w:val="18"/>
        </w:rPr>
        <w:tab/>
      </w:r>
      <w:r w:rsidR="004C3C2F">
        <w:rPr>
          <w:rFonts w:ascii="Verdana" w:hAnsi="Verdana"/>
          <w:sz w:val="18"/>
          <w:szCs w:val="18"/>
        </w:rPr>
        <w:tab/>
      </w:r>
      <w:r w:rsidR="004C3C2F">
        <w:rPr>
          <w:rFonts w:ascii="Verdana" w:hAnsi="Verdana"/>
          <w:sz w:val="18"/>
          <w:szCs w:val="18"/>
        </w:rPr>
        <w:tab/>
      </w:r>
    </w:p>
    <w:p w14:paraId="6A4FBDFA" w14:textId="36E5FFDC" w:rsidR="0046081A" w:rsidRPr="004C3C2F" w:rsidRDefault="0046081A" w:rsidP="0046081A">
      <w:pPr>
        <w:ind w:left="-720" w:right="-720" w:firstLine="720"/>
        <w:rPr>
          <w:rFonts w:ascii="Verdana" w:hAnsi="Verdana"/>
          <w:sz w:val="18"/>
          <w:szCs w:val="18"/>
        </w:rPr>
      </w:pPr>
      <w:r w:rsidRPr="004C3C2F">
        <w:rPr>
          <w:rFonts w:ascii="Verdana" w:hAnsi="Verdana"/>
          <w:sz w:val="18"/>
          <w:szCs w:val="18"/>
        </w:rPr>
        <w:t>(</w:t>
      </w:r>
      <w:r w:rsidR="00BD1E68">
        <w:rPr>
          <w:rFonts w:ascii="Verdana" w:hAnsi="Verdana"/>
          <w:sz w:val="18"/>
          <w:szCs w:val="18"/>
        </w:rPr>
        <w:t>855) 628-5273 ext. 2406</w:t>
      </w:r>
      <w:r w:rsidRPr="004C3C2F">
        <w:rPr>
          <w:rFonts w:ascii="Verdana" w:hAnsi="Verdana"/>
          <w:sz w:val="18"/>
          <w:szCs w:val="18"/>
        </w:rPr>
        <w:tab/>
      </w:r>
      <w:r w:rsidRPr="004C3C2F">
        <w:rPr>
          <w:rFonts w:ascii="Verdana" w:hAnsi="Verdana"/>
          <w:sz w:val="18"/>
          <w:szCs w:val="18"/>
        </w:rPr>
        <w:tab/>
      </w:r>
      <w:r w:rsidRPr="004C3C2F">
        <w:rPr>
          <w:rFonts w:ascii="Verdana" w:hAnsi="Verdana"/>
          <w:sz w:val="18"/>
          <w:szCs w:val="18"/>
        </w:rPr>
        <w:tab/>
      </w:r>
      <w:r w:rsidRPr="004C3C2F">
        <w:rPr>
          <w:rFonts w:ascii="Verdana" w:hAnsi="Verdana"/>
          <w:sz w:val="18"/>
          <w:szCs w:val="18"/>
        </w:rPr>
        <w:tab/>
      </w:r>
      <w:r w:rsidRPr="004C3C2F">
        <w:rPr>
          <w:rFonts w:ascii="Verdana" w:hAnsi="Verdana"/>
          <w:sz w:val="18"/>
          <w:szCs w:val="18"/>
        </w:rPr>
        <w:tab/>
      </w:r>
      <w:r w:rsidRPr="004C3C2F">
        <w:rPr>
          <w:rFonts w:ascii="Verdana" w:hAnsi="Verdana"/>
          <w:sz w:val="18"/>
          <w:szCs w:val="18"/>
        </w:rPr>
        <w:tab/>
      </w:r>
      <w:r w:rsidRPr="004C3C2F">
        <w:rPr>
          <w:rFonts w:ascii="Verdana" w:hAnsi="Verdana"/>
          <w:sz w:val="18"/>
          <w:szCs w:val="18"/>
        </w:rPr>
        <w:tab/>
      </w:r>
      <w:r w:rsidRPr="004C3C2F">
        <w:rPr>
          <w:rFonts w:ascii="Verdana" w:hAnsi="Verdana"/>
          <w:sz w:val="18"/>
          <w:szCs w:val="18"/>
        </w:rPr>
        <w:tab/>
      </w:r>
    </w:p>
    <w:p w14:paraId="016F646B" w14:textId="4B6C0C9C" w:rsidR="004C3C2F" w:rsidRPr="004C3C2F" w:rsidRDefault="00F25D93" w:rsidP="0046081A">
      <w:pPr>
        <w:ind w:left="-720" w:right="-720" w:firstLine="720"/>
        <w:rPr>
          <w:rStyle w:val="Hyperlink"/>
          <w:rFonts w:ascii="Verdana" w:hAnsi="Verdana"/>
          <w:sz w:val="18"/>
          <w:szCs w:val="18"/>
          <w:u w:val="none"/>
        </w:rPr>
      </w:pPr>
      <w:r>
        <w:rPr>
          <w:rFonts w:ascii="Verdana" w:hAnsi="Verdana"/>
          <w:color w:val="0432FF"/>
          <w:sz w:val="18"/>
          <w:szCs w:val="18"/>
        </w:rPr>
        <w:t>bgray</w:t>
      </w:r>
      <w:r w:rsidR="0046081A" w:rsidRPr="00055D6A">
        <w:rPr>
          <w:rFonts w:ascii="Verdana" w:hAnsi="Verdana"/>
          <w:color w:val="0432FF"/>
          <w:sz w:val="18"/>
          <w:szCs w:val="18"/>
        </w:rPr>
        <w:t>@avkare.com</w:t>
      </w:r>
      <w:r w:rsidR="0046081A" w:rsidRPr="004C3C2F">
        <w:rPr>
          <w:rStyle w:val="Hyperlink"/>
          <w:rFonts w:ascii="Verdana" w:hAnsi="Verdana"/>
          <w:sz w:val="18"/>
          <w:szCs w:val="18"/>
          <w:u w:val="none"/>
        </w:rPr>
        <w:tab/>
      </w:r>
    </w:p>
    <w:p w14:paraId="10380EA4" w14:textId="296C06FC" w:rsidR="0046081A" w:rsidRPr="004C3C2F" w:rsidRDefault="0046081A" w:rsidP="0046081A">
      <w:pPr>
        <w:ind w:left="-720" w:right="-720" w:firstLine="720"/>
        <w:rPr>
          <w:rFonts w:ascii="Verdana" w:hAnsi="Verdana"/>
          <w:color w:val="0000FF" w:themeColor="hyperlink"/>
          <w:sz w:val="18"/>
          <w:szCs w:val="18"/>
        </w:rPr>
      </w:pPr>
      <w:r w:rsidRPr="004C3C2F">
        <w:rPr>
          <w:rStyle w:val="Hyperlink"/>
          <w:rFonts w:ascii="Verdana" w:hAnsi="Verdana"/>
          <w:sz w:val="18"/>
          <w:szCs w:val="18"/>
          <w:u w:val="none"/>
        </w:rPr>
        <w:tab/>
      </w:r>
      <w:r w:rsidRPr="004C3C2F">
        <w:rPr>
          <w:rStyle w:val="Hyperlink"/>
          <w:rFonts w:ascii="Verdana" w:hAnsi="Verdana"/>
          <w:sz w:val="18"/>
          <w:szCs w:val="18"/>
          <w:u w:val="none"/>
        </w:rPr>
        <w:tab/>
      </w:r>
      <w:r w:rsidRPr="004C3C2F">
        <w:rPr>
          <w:rStyle w:val="Hyperlink"/>
          <w:rFonts w:ascii="Verdana" w:hAnsi="Verdana"/>
          <w:sz w:val="18"/>
          <w:szCs w:val="18"/>
          <w:u w:val="none"/>
        </w:rPr>
        <w:tab/>
      </w:r>
      <w:r w:rsidRPr="004C3C2F">
        <w:rPr>
          <w:rStyle w:val="Hyperlink"/>
          <w:rFonts w:ascii="Verdana" w:hAnsi="Verdana"/>
          <w:sz w:val="18"/>
          <w:szCs w:val="18"/>
          <w:u w:val="none"/>
        </w:rPr>
        <w:tab/>
      </w:r>
      <w:r w:rsidRPr="004C3C2F">
        <w:rPr>
          <w:rStyle w:val="Hyperlink"/>
          <w:rFonts w:ascii="Verdana" w:hAnsi="Verdana"/>
          <w:sz w:val="18"/>
          <w:szCs w:val="18"/>
          <w:u w:val="none"/>
        </w:rPr>
        <w:tab/>
        <w:t xml:space="preserve"> </w:t>
      </w:r>
    </w:p>
    <w:p w14:paraId="3CF0A1DB" w14:textId="40E7D999" w:rsidR="004C3C2F" w:rsidRPr="004C3C2F" w:rsidRDefault="006D514E" w:rsidP="004C3C2F">
      <w:pPr>
        <w:ind w:right="-720"/>
        <w:rPr>
          <w:rFonts w:ascii="Verdana" w:hAnsi="Verdana"/>
          <w:sz w:val="18"/>
          <w:szCs w:val="18"/>
        </w:rPr>
      </w:pPr>
      <w:r w:rsidRPr="004C3C2F">
        <w:rPr>
          <w:rFonts w:ascii="Verdana" w:hAnsi="Verdana"/>
          <w:sz w:val="18"/>
          <w:szCs w:val="18"/>
        </w:rPr>
        <w:t>Crystal Oliver</w:t>
      </w:r>
      <w:r w:rsidR="004C3C2F">
        <w:rPr>
          <w:rFonts w:ascii="Verdana" w:hAnsi="Verdana"/>
          <w:sz w:val="18"/>
          <w:szCs w:val="18"/>
        </w:rPr>
        <w:t xml:space="preserve"> -</w:t>
      </w:r>
      <w:r w:rsidR="004C3C2F" w:rsidRPr="004C3C2F">
        <w:rPr>
          <w:rFonts w:ascii="Verdana" w:hAnsi="Verdana"/>
          <w:sz w:val="18"/>
          <w:szCs w:val="18"/>
        </w:rPr>
        <w:t>Customer Service Rep.</w:t>
      </w:r>
    </w:p>
    <w:p w14:paraId="69BF91F5" w14:textId="283C4B4C" w:rsidR="006D514E" w:rsidRPr="004C3C2F" w:rsidRDefault="006D514E" w:rsidP="004C3C2F">
      <w:pPr>
        <w:ind w:right="-720"/>
        <w:rPr>
          <w:rFonts w:ascii="Verdana" w:hAnsi="Verdana"/>
          <w:sz w:val="18"/>
          <w:szCs w:val="18"/>
        </w:rPr>
      </w:pPr>
      <w:r w:rsidRPr="004C3C2F">
        <w:rPr>
          <w:rFonts w:ascii="Verdana" w:hAnsi="Verdana"/>
          <w:sz w:val="18"/>
          <w:szCs w:val="18"/>
        </w:rPr>
        <w:t>(931) 908-2199</w:t>
      </w:r>
    </w:p>
    <w:p w14:paraId="4D28316B" w14:textId="241E0A49" w:rsidR="006D514E" w:rsidRPr="00055D6A" w:rsidRDefault="00D21BE0" w:rsidP="00055D6A">
      <w:pPr>
        <w:ind w:left="-720" w:right="-720" w:firstLine="720"/>
        <w:rPr>
          <w:rFonts w:ascii="Verdana" w:hAnsi="Verdana"/>
          <w:color w:val="0432FF"/>
          <w:sz w:val="18"/>
          <w:szCs w:val="18"/>
        </w:rPr>
      </w:pPr>
      <w:hyperlink r:id="rId12" w:history="1">
        <w:r w:rsidRPr="00055D6A">
          <w:rPr>
            <w:rFonts w:ascii="Verdana" w:hAnsi="Verdana"/>
            <w:color w:val="0432FF"/>
            <w:sz w:val="18"/>
            <w:szCs w:val="18"/>
          </w:rPr>
          <w:t>coliver@avkare.com</w:t>
        </w:r>
      </w:hyperlink>
    </w:p>
    <w:p w14:paraId="7DAEF182" w14:textId="77777777" w:rsidR="00D21BE0" w:rsidRDefault="00D21BE0" w:rsidP="00BE4060">
      <w:pPr>
        <w:rPr>
          <w:rFonts w:ascii="Verdana" w:hAnsi="Verdana"/>
          <w:sz w:val="18"/>
          <w:szCs w:val="18"/>
        </w:rPr>
      </w:pPr>
    </w:p>
    <w:p w14:paraId="3031D649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47052127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5F571E3B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390D4721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23D714A2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51466BA8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40EEB961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466E20CA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5BB590C4" w14:textId="77777777" w:rsidR="00607B89" w:rsidRDefault="00607B89" w:rsidP="00BE4060">
      <w:pPr>
        <w:rPr>
          <w:rFonts w:ascii="Verdana" w:hAnsi="Verdana"/>
          <w:sz w:val="18"/>
          <w:szCs w:val="18"/>
        </w:rPr>
      </w:pPr>
    </w:p>
    <w:p w14:paraId="64D28F71" w14:textId="2EB2AA35" w:rsidR="00607B89" w:rsidRPr="004C3C2F" w:rsidRDefault="00607B89" w:rsidP="00BE4060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drawing>
          <wp:inline distT="0" distB="0" distL="0" distR="0" wp14:anchorId="173889CD" wp14:editId="522CF439">
            <wp:extent cx="2886075" cy="6800850"/>
            <wp:effectExtent l="0" t="0" r="9525" b="0"/>
            <wp:docPr id="20156032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03282" name="Picture 201560328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7B89" w:rsidRPr="004C3C2F" w:rsidSect="009B61F4">
      <w:headerReference w:type="default" r:id="rId14"/>
      <w:footerReference w:type="default" r:id="rId15"/>
      <w:pgSz w:w="12240" w:h="15840"/>
      <w:pgMar w:top="288" w:right="1800" w:bottom="288" w:left="180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38CAA" w14:textId="77777777" w:rsidR="004B25B0" w:rsidRPr="00E21512" w:rsidRDefault="004B25B0">
      <w:pPr>
        <w:rPr>
          <w:sz w:val="22"/>
          <w:szCs w:val="22"/>
        </w:rPr>
      </w:pPr>
      <w:r w:rsidRPr="00E21512">
        <w:rPr>
          <w:sz w:val="22"/>
          <w:szCs w:val="22"/>
        </w:rPr>
        <w:separator/>
      </w:r>
    </w:p>
  </w:endnote>
  <w:endnote w:type="continuationSeparator" w:id="0">
    <w:p w14:paraId="1FA90B56" w14:textId="77777777" w:rsidR="004B25B0" w:rsidRPr="00E21512" w:rsidRDefault="004B25B0">
      <w:pPr>
        <w:rPr>
          <w:sz w:val="22"/>
          <w:szCs w:val="22"/>
        </w:rPr>
      </w:pPr>
      <w:r w:rsidRPr="00E21512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D5943" w14:textId="2A30DC5C" w:rsidR="0046081A" w:rsidRPr="00600E7B" w:rsidRDefault="0046081A" w:rsidP="0079396B">
    <w:pPr>
      <w:pStyle w:val="Footer"/>
      <w:jc w:val="center"/>
      <w:rPr>
        <w:rFonts w:ascii="Century" w:hAnsi="Century"/>
        <w:smallCaps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62B63E6C" w14:textId="305773B9" w:rsidR="0046081A" w:rsidRPr="00EB555B" w:rsidRDefault="0046081A" w:rsidP="0079396B">
    <w:pPr>
      <w:pStyle w:val="Footer"/>
      <w:jc w:val="center"/>
      <w:rPr>
        <w:rFonts w:ascii="Century" w:hAnsi="Century"/>
        <w:smallCaps/>
        <w:sz w:val="18"/>
        <w:szCs w:val="18"/>
      </w:rPr>
    </w:pPr>
    <w:r w:rsidRPr="00EB555B">
      <w:rPr>
        <w:rFonts w:ascii="Century" w:hAnsi="Century"/>
        <w:smallCaps/>
        <w:sz w:val="18"/>
        <w:szCs w:val="18"/>
      </w:rPr>
      <w:t>Phone: 931-292-6222</w:t>
    </w:r>
    <w:r w:rsidRPr="00EB555B">
      <w:rPr>
        <w:rFonts w:ascii="Century" w:hAnsi="Century"/>
        <w:smallCaps/>
        <w:sz w:val="18"/>
        <w:szCs w:val="18"/>
      </w:rPr>
      <w:tab/>
      <w:t>615 North First Street Pulaski, TN 38478</w:t>
    </w:r>
    <w:r w:rsidRPr="00EB555B">
      <w:rPr>
        <w:rFonts w:ascii="Century" w:hAnsi="Century"/>
        <w:smallCaps/>
        <w:sz w:val="18"/>
        <w:szCs w:val="18"/>
      </w:rPr>
      <w:tab/>
      <w:t>Fax: 931-292-6229</w:t>
    </w:r>
  </w:p>
  <w:p w14:paraId="0485A255" w14:textId="268F090C" w:rsidR="0046081A" w:rsidRPr="00EB555B" w:rsidRDefault="0046081A" w:rsidP="00C138DE">
    <w:pPr>
      <w:pStyle w:val="Footer"/>
      <w:jc w:val="center"/>
      <w:rPr>
        <w:rFonts w:ascii="Century" w:hAnsi="Century"/>
        <w:smallCaps/>
        <w:sz w:val="18"/>
        <w:szCs w:val="18"/>
      </w:rPr>
    </w:pPr>
    <w:r w:rsidRPr="00EB555B">
      <w:rPr>
        <w:rFonts w:ascii="Century" w:hAnsi="Century"/>
        <w:smallCaps/>
        <w:sz w:val="18"/>
        <w:szCs w:val="18"/>
      </w:rPr>
      <w:tab/>
    </w:r>
  </w:p>
  <w:p w14:paraId="15B15C57" w14:textId="6D05F8A5" w:rsidR="0046081A" w:rsidRPr="00EB555B" w:rsidRDefault="0046081A" w:rsidP="00C138DE">
    <w:pPr>
      <w:pStyle w:val="Footer"/>
      <w:jc w:val="center"/>
      <w:rPr>
        <w:rFonts w:asciiTheme="minorHAnsi" w:hAnsiTheme="minorHAnsi" w:cstheme="minorHAnsi"/>
        <w:smallCaps/>
        <w:sz w:val="16"/>
        <w:szCs w:val="16"/>
      </w:rPr>
    </w:pPr>
    <w:r w:rsidRPr="00EB555B">
      <w:rPr>
        <w:rFonts w:ascii="Century" w:hAnsi="Century"/>
        <w:smallCaps/>
        <w:sz w:val="18"/>
        <w:szCs w:val="18"/>
      </w:rPr>
      <w:tab/>
    </w:r>
    <w:r w:rsidRPr="00EB555B">
      <w:rPr>
        <w:rFonts w:ascii="Century" w:hAnsi="Century"/>
        <w:smallCaps/>
        <w:sz w:val="18"/>
        <w:szCs w:val="18"/>
      </w:rPr>
      <w:tab/>
    </w:r>
    <w:r w:rsidR="00BE4060">
      <w:rPr>
        <w:rFonts w:asciiTheme="minorHAnsi" w:hAnsiTheme="minorHAnsi" w:cstheme="minorHAnsi"/>
        <w:smallCaps/>
        <w:sz w:val="16"/>
        <w:szCs w:val="16"/>
      </w:rPr>
      <w:t>Form-800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87F7" w14:textId="77777777" w:rsidR="004B25B0" w:rsidRPr="00E21512" w:rsidRDefault="004B25B0">
      <w:pPr>
        <w:rPr>
          <w:sz w:val="22"/>
          <w:szCs w:val="22"/>
        </w:rPr>
      </w:pPr>
      <w:r w:rsidRPr="00E21512">
        <w:rPr>
          <w:sz w:val="22"/>
          <w:szCs w:val="22"/>
        </w:rPr>
        <w:separator/>
      </w:r>
    </w:p>
  </w:footnote>
  <w:footnote w:type="continuationSeparator" w:id="0">
    <w:p w14:paraId="5A4ABF91" w14:textId="77777777" w:rsidR="004B25B0" w:rsidRPr="00E21512" w:rsidRDefault="004B25B0">
      <w:pPr>
        <w:rPr>
          <w:sz w:val="22"/>
          <w:szCs w:val="22"/>
        </w:rPr>
      </w:pPr>
      <w:r w:rsidRPr="00E21512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33B7" w14:textId="64158CEC" w:rsidR="0046081A" w:rsidRDefault="00B20A99">
    <w:pPr>
      <w:pStyle w:val="Header"/>
    </w:pPr>
    <w:r w:rsidRPr="00B20A99">
      <w:rPr>
        <w:noProof/>
      </w:rPr>
      <w:drawing>
        <wp:inline distT="0" distB="0" distL="0" distR="0" wp14:anchorId="29CC178C" wp14:editId="15B01939">
          <wp:extent cx="2069981" cy="709708"/>
          <wp:effectExtent l="0" t="0" r="0" b="190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KARE 2012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981" cy="709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6081A">
      <w:rPr>
        <w:noProof/>
      </w:rPr>
      <w:drawing>
        <wp:anchor distT="0" distB="0" distL="114300" distR="114300" simplePos="0" relativeHeight="251660288" behindDoc="0" locked="0" layoutInCell="1" allowOverlap="1" wp14:anchorId="0B67B4A2" wp14:editId="3DC300A8">
          <wp:simplePos x="0" y="0"/>
          <wp:positionH relativeFrom="column">
            <wp:posOffset>3086100</wp:posOffset>
          </wp:positionH>
          <wp:positionV relativeFrom="paragraph">
            <wp:posOffset>22860</wp:posOffset>
          </wp:positionV>
          <wp:extent cx="1686642" cy="6858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PAK 2012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642" cy="6858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081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46F80A" wp14:editId="201D220A">
              <wp:simplePos x="0" y="0"/>
              <wp:positionH relativeFrom="column">
                <wp:posOffset>2628900</wp:posOffset>
              </wp:positionH>
              <wp:positionV relativeFrom="paragraph">
                <wp:posOffset>137160</wp:posOffset>
              </wp:positionV>
              <wp:extent cx="0" cy="474980"/>
              <wp:effectExtent l="0" t="0" r="25400" b="3302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47498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6EFB2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207pt;margin-top:10.8pt;width:0;height:37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" strokeweight=".5pt"/>
          </w:pict>
        </mc:Fallback>
      </mc:AlternateContent>
    </w:r>
    <w:r w:rsidR="0046081A"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35647"/>
    <w:multiLevelType w:val="hybridMultilevel"/>
    <w:tmpl w:val="BCD26F2E"/>
    <w:lvl w:ilvl="0" w:tplc="04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1343900"/>
    <w:multiLevelType w:val="hybridMultilevel"/>
    <w:tmpl w:val="8B98E9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6639435">
    <w:abstractNumId w:val="0"/>
  </w:num>
  <w:num w:numId="2" w16cid:durableId="1607693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BC7"/>
    <w:rsid w:val="0000499F"/>
    <w:rsid w:val="00036A82"/>
    <w:rsid w:val="00042D46"/>
    <w:rsid w:val="0004432E"/>
    <w:rsid w:val="00045B37"/>
    <w:rsid w:val="00046EDA"/>
    <w:rsid w:val="000538A1"/>
    <w:rsid w:val="00055D6A"/>
    <w:rsid w:val="00056F39"/>
    <w:rsid w:val="00066137"/>
    <w:rsid w:val="000762DA"/>
    <w:rsid w:val="00077EE6"/>
    <w:rsid w:val="000810EC"/>
    <w:rsid w:val="00085D58"/>
    <w:rsid w:val="000A0DF5"/>
    <w:rsid w:val="000A1B89"/>
    <w:rsid w:val="000A5425"/>
    <w:rsid w:val="000B30CD"/>
    <w:rsid w:val="000C2C78"/>
    <w:rsid w:val="000F05F3"/>
    <w:rsid w:val="000F3244"/>
    <w:rsid w:val="000F51C0"/>
    <w:rsid w:val="000F5FB9"/>
    <w:rsid w:val="001279A9"/>
    <w:rsid w:val="00135851"/>
    <w:rsid w:val="00147662"/>
    <w:rsid w:val="00161BDB"/>
    <w:rsid w:val="00163BC7"/>
    <w:rsid w:val="00172924"/>
    <w:rsid w:val="00181EA0"/>
    <w:rsid w:val="001964AE"/>
    <w:rsid w:val="001A3C22"/>
    <w:rsid w:val="001B3B3A"/>
    <w:rsid w:val="001C16F8"/>
    <w:rsid w:val="001D4943"/>
    <w:rsid w:val="00202961"/>
    <w:rsid w:val="0021229B"/>
    <w:rsid w:val="00215476"/>
    <w:rsid w:val="00227B1F"/>
    <w:rsid w:val="00234516"/>
    <w:rsid w:val="00235646"/>
    <w:rsid w:val="002403AB"/>
    <w:rsid w:val="0027093E"/>
    <w:rsid w:val="00293170"/>
    <w:rsid w:val="002949E7"/>
    <w:rsid w:val="002973F2"/>
    <w:rsid w:val="00297763"/>
    <w:rsid w:val="002A6366"/>
    <w:rsid w:val="002C1E2B"/>
    <w:rsid w:val="002D201C"/>
    <w:rsid w:val="00314A93"/>
    <w:rsid w:val="00323BB6"/>
    <w:rsid w:val="003338F7"/>
    <w:rsid w:val="00335711"/>
    <w:rsid w:val="003525F2"/>
    <w:rsid w:val="00386C7C"/>
    <w:rsid w:val="003878A6"/>
    <w:rsid w:val="003C6070"/>
    <w:rsid w:val="003D1721"/>
    <w:rsid w:val="003D5BBE"/>
    <w:rsid w:val="003D6763"/>
    <w:rsid w:val="003E2E53"/>
    <w:rsid w:val="003F5A08"/>
    <w:rsid w:val="003F7492"/>
    <w:rsid w:val="00403DEF"/>
    <w:rsid w:val="00404400"/>
    <w:rsid w:val="00406FB5"/>
    <w:rsid w:val="00422734"/>
    <w:rsid w:val="00425C57"/>
    <w:rsid w:val="004318B7"/>
    <w:rsid w:val="00452F57"/>
    <w:rsid w:val="0046081A"/>
    <w:rsid w:val="004634FE"/>
    <w:rsid w:val="00472486"/>
    <w:rsid w:val="00473326"/>
    <w:rsid w:val="00475BED"/>
    <w:rsid w:val="004779F4"/>
    <w:rsid w:val="00492AFC"/>
    <w:rsid w:val="00492D36"/>
    <w:rsid w:val="00495D16"/>
    <w:rsid w:val="004A496D"/>
    <w:rsid w:val="004A6057"/>
    <w:rsid w:val="004B25B0"/>
    <w:rsid w:val="004B3D84"/>
    <w:rsid w:val="004B71C6"/>
    <w:rsid w:val="004C3C2F"/>
    <w:rsid w:val="004C614D"/>
    <w:rsid w:val="004C6E94"/>
    <w:rsid w:val="004D5CA4"/>
    <w:rsid w:val="004E26D6"/>
    <w:rsid w:val="004E3A08"/>
    <w:rsid w:val="004E731B"/>
    <w:rsid w:val="00521E44"/>
    <w:rsid w:val="00556A0F"/>
    <w:rsid w:val="00577843"/>
    <w:rsid w:val="005810E1"/>
    <w:rsid w:val="0059448A"/>
    <w:rsid w:val="0059711E"/>
    <w:rsid w:val="005A3AC2"/>
    <w:rsid w:val="005A4C71"/>
    <w:rsid w:val="005A7F5B"/>
    <w:rsid w:val="005B3C07"/>
    <w:rsid w:val="005B7E80"/>
    <w:rsid w:val="005B7F32"/>
    <w:rsid w:val="005D6C63"/>
    <w:rsid w:val="005E0FF2"/>
    <w:rsid w:val="005E3A55"/>
    <w:rsid w:val="005E51EE"/>
    <w:rsid w:val="005F3923"/>
    <w:rsid w:val="005F722B"/>
    <w:rsid w:val="00600627"/>
    <w:rsid w:val="00600E7B"/>
    <w:rsid w:val="00602AAC"/>
    <w:rsid w:val="00603FAF"/>
    <w:rsid w:val="00607B89"/>
    <w:rsid w:val="0061349E"/>
    <w:rsid w:val="00651B52"/>
    <w:rsid w:val="00666CA5"/>
    <w:rsid w:val="00684AD8"/>
    <w:rsid w:val="00685D15"/>
    <w:rsid w:val="006A2472"/>
    <w:rsid w:val="006B378E"/>
    <w:rsid w:val="006C7FDA"/>
    <w:rsid w:val="006D5091"/>
    <w:rsid w:val="006D514E"/>
    <w:rsid w:val="006E63E8"/>
    <w:rsid w:val="006F54D4"/>
    <w:rsid w:val="0070198E"/>
    <w:rsid w:val="0070419B"/>
    <w:rsid w:val="007148A0"/>
    <w:rsid w:val="0071786B"/>
    <w:rsid w:val="00724769"/>
    <w:rsid w:val="00727B68"/>
    <w:rsid w:val="00755A46"/>
    <w:rsid w:val="00755F89"/>
    <w:rsid w:val="007571DC"/>
    <w:rsid w:val="007655F5"/>
    <w:rsid w:val="007828C9"/>
    <w:rsid w:val="0078577C"/>
    <w:rsid w:val="00787628"/>
    <w:rsid w:val="0079243E"/>
    <w:rsid w:val="0079396B"/>
    <w:rsid w:val="00795034"/>
    <w:rsid w:val="007A4A67"/>
    <w:rsid w:val="007B4468"/>
    <w:rsid w:val="007B7976"/>
    <w:rsid w:val="007B7C13"/>
    <w:rsid w:val="007C27B4"/>
    <w:rsid w:val="007C31A7"/>
    <w:rsid w:val="007C4A5F"/>
    <w:rsid w:val="007D5C59"/>
    <w:rsid w:val="007E52DE"/>
    <w:rsid w:val="007F6E19"/>
    <w:rsid w:val="0080218C"/>
    <w:rsid w:val="00803516"/>
    <w:rsid w:val="00807D7C"/>
    <w:rsid w:val="00814E05"/>
    <w:rsid w:val="008215E1"/>
    <w:rsid w:val="00844BBF"/>
    <w:rsid w:val="008553A3"/>
    <w:rsid w:val="00887752"/>
    <w:rsid w:val="008A1AE1"/>
    <w:rsid w:val="008B3077"/>
    <w:rsid w:val="008B357C"/>
    <w:rsid w:val="008B437B"/>
    <w:rsid w:val="008B7C7A"/>
    <w:rsid w:val="008D2A66"/>
    <w:rsid w:val="008D3067"/>
    <w:rsid w:val="008E626C"/>
    <w:rsid w:val="0090389D"/>
    <w:rsid w:val="00905E50"/>
    <w:rsid w:val="00925587"/>
    <w:rsid w:val="00927935"/>
    <w:rsid w:val="00931C07"/>
    <w:rsid w:val="009413A7"/>
    <w:rsid w:val="00977072"/>
    <w:rsid w:val="00980721"/>
    <w:rsid w:val="009B2FBA"/>
    <w:rsid w:val="009B61F4"/>
    <w:rsid w:val="009B7362"/>
    <w:rsid w:val="009C23CA"/>
    <w:rsid w:val="009D7E7B"/>
    <w:rsid w:val="009E2049"/>
    <w:rsid w:val="00A115AC"/>
    <w:rsid w:val="00A1701B"/>
    <w:rsid w:val="00A234CB"/>
    <w:rsid w:val="00A2528C"/>
    <w:rsid w:val="00A37461"/>
    <w:rsid w:val="00A42203"/>
    <w:rsid w:val="00A511A0"/>
    <w:rsid w:val="00A5158E"/>
    <w:rsid w:val="00A60FFB"/>
    <w:rsid w:val="00A95A10"/>
    <w:rsid w:val="00AB4A28"/>
    <w:rsid w:val="00AC4215"/>
    <w:rsid w:val="00AD137A"/>
    <w:rsid w:val="00AE2863"/>
    <w:rsid w:val="00AF4705"/>
    <w:rsid w:val="00B049E3"/>
    <w:rsid w:val="00B1687A"/>
    <w:rsid w:val="00B20A99"/>
    <w:rsid w:val="00B26E64"/>
    <w:rsid w:val="00B34461"/>
    <w:rsid w:val="00B370DA"/>
    <w:rsid w:val="00B46D90"/>
    <w:rsid w:val="00B47E3E"/>
    <w:rsid w:val="00B65B3E"/>
    <w:rsid w:val="00B807FA"/>
    <w:rsid w:val="00BA72E1"/>
    <w:rsid w:val="00BB00BF"/>
    <w:rsid w:val="00BB75A4"/>
    <w:rsid w:val="00BD1E68"/>
    <w:rsid w:val="00BD25A5"/>
    <w:rsid w:val="00BE4060"/>
    <w:rsid w:val="00BF4A57"/>
    <w:rsid w:val="00C022C0"/>
    <w:rsid w:val="00C02370"/>
    <w:rsid w:val="00C138DE"/>
    <w:rsid w:val="00C13FE9"/>
    <w:rsid w:val="00C27404"/>
    <w:rsid w:val="00C32FE4"/>
    <w:rsid w:val="00C64F0A"/>
    <w:rsid w:val="00C75380"/>
    <w:rsid w:val="00CA2DA9"/>
    <w:rsid w:val="00CE0D72"/>
    <w:rsid w:val="00CE19DC"/>
    <w:rsid w:val="00CE1DE3"/>
    <w:rsid w:val="00CE6600"/>
    <w:rsid w:val="00CF1968"/>
    <w:rsid w:val="00D016AA"/>
    <w:rsid w:val="00D21BE0"/>
    <w:rsid w:val="00D23F1D"/>
    <w:rsid w:val="00D3751A"/>
    <w:rsid w:val="00D65367"/>
    <w:rsid w:val="00D66D31"/>
    <w:rsid w:val="00D75A5B"/>
    <w:rsid w:val="00D92093"/>
    <w:rsid w:val="00DA095F"/>
    <w:rsid w:val="00DB3878"/>
    <w:rsid w:val="00DF3639"/>
    <w:rsid w:val="00DF3D80"/>
    <w:rsid w:val="00DF5560"/>
    <w:rsid w:val="00E049DE"/>
    <w:rsid w:val="00E04E7B"/>
    <w:rsid w:val="00E04EB1"/>
    <w:rsid w:val="00E16C79"/>
    <w:rsid w:val="00E20A46"/>
    <w:rsid w:val="00E21512"/>
    <w:rsid w:val="00E256DD"/>
    <w:rsid w:val="00E34A44"/>
    <w:rsid w:val="00E34B42"/>
    <w:rsid w:val="00E35E4B"/>
    <w:rsid w:val="00E4584C"/>
    <w:rsid w:val="00E56C9B"/>
    <w:rsid w:val="00E608D0"/>
    <w:rsid w:val="00E67099"/>
    <w:rsid w:val="00E74139"/>
    <w:rsid w:val="00E7676C"/>
    <w:rsid w:val="00E8304E"/>
    <w:rsid w:val="00E94349"/>
    <w:rsid w:val="00EA2680"/>
    <w:rsid w:val="00EB555B"/>
    <w:rsid w:val="00EC25F4"/>
    <w:rsid w:val="00EC43CC"/>
    <w:rsid w:val="00F04F89"/>
    <w:rsid w:val="00F059BE"/>
    <w:rsid w:val="00F069B9"/>
    <w:rsid w:val="00F25BF1"/>
    <w:rsid w:val="00F25D93"/>
    <w:rsid w:val="00F27358"/>
    <w:rsid w:val="00F3780C"/>
    <w:rsid w:val="00F50DD6"/>
    <w:rsid w:val="00F66CFF"/>
    <w:rsid w:val="00F76474"/>
    <w:rsid w:val="00F8407D"/>
    <w:rsid w:val="00F84E73"/>
    <w:rsid w:val="00F86251"/>
    <w:rsid w:val="00F90129"/>
    <w:rsid w:val="00FA617F"/>
    <w:rsid w:val="00FB1B10"/>
    <w:rsid w:val="00FB6244"/>
    <w:rsid w:val="00FC0996"/>
    <w:rsid w:val="00FE0842"/>
    <w:rsid w:val="00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25147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0F51C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63B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939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396B"/>
    <w:pPr>
      <w:tabs>
        <w:tab w:val="center" w:pos="4320"/>
        <w:tab w:val="right" w:pos="8640"/>
      </w:tabs>
    </w:pPr>
  </w:style>
  <w:style w:type="paragraph" w:styleId="Date">
    <w:name w:val="Date"/>
    <w:basedOn w:val="Normal"/>
    <w:next w:val="Normal"/>
    <w:rsid w:val="009E2049"/>
    <w:pPr>
      <w:spacing w:after="480"/>
    </w:pPr>
  </w:style>
  <w:style w:type="paragraph" w:customStyle="1" w:styleId="RecipientAddress">
    <w:name w:val="Recipient Address"/>
    <w:basedOn w:val="Normal"/>
    <w:rsid w:val="009E2049"/>
  </w:style>
  <w:style w:type="paragraph" w:styleId="Salutation">
    <w:name w:val="Salutation"/>
    <w:basedOn w:val="Normal"/>
    <w:next w:val="Normal"/>
    <w:rsid w:val="009E2049"/>
    <w:pPr>
      <w:spacing w:before="480" w:after="240"/>
    </w:pPr>
  </w:style>
  <w:style w:type="paragraph" w:styleId="Closing">
    <w:name w:val="Closing"/>
    <w:basedOn w:val="Normal"/>
    <w:rsid w:val="009E2049"/>
    <w:pPr>
      <w:spacing w:after="960"/>
    </w:pPr>
  </w:style>
  <w:style w:type="paragraph" w:styleId="Signature">
    <w:name w:val="Signature"/>
    <w:basedOn w:val="Normal"/>
    <w:rsid w:val="009E2049"/>
  </w:style>
  <w:style w:type="paragraph" w:styleId="BodyText">
    <w:name w:val="Body Text"/>
    <w:basedOn w:val="Normal"/>
    <w:rsid w:val="009E2049"/>
    <w:pPr>
      <w:spacing w:after="240"/>
    </w:pPr>
  </w:style>
  <w:style w:type="paragraph" w:styleId="NormalWeb">
    <w:name w:val="Normal (Web)"/>
    <w:basedOn w:val="Normal"/>
    <w:rsid w:val="005810E1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title1">
    <w:name w:val="title1"/>
    <w:basedOn w:val="DefaultParagraphFont"/>
    <w:rsid w:val="005810E1"/>
    <w:rPr>
      <w:rFonts w:ascii="Arial" w:hAnsi="Arial" w:cs="Arial" w:hint="default"/>
      <w:b/>
      <w:bCs/>
      <w:color w:val="004F95"/>
      <w:sz w:val="24"/>
      <w:szCs w:val="24"/>
    </w:rPr>
  </w:style>
  <w:style w:type="character" w:styleId="Hyperlink">
    <w:name w:val="Hyperlink"/>
    <w:basedOn w:val="DefaultParagraphFont"/>
    <w:rsid w:val="00CE1D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34516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70198E"/>
    <w:pPr>
      <w:autoSpaceDE w:val="0"/>
      <w:autoSpaceDN w:val="0"/>
    </w:pPr>
    <w:rPr>
      <w:rFonts w:ascii="Verdana" w:eastAsiaTheme="minorHAnsi" w:hAnsi="Verdana" w:cs="Calibri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6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oliver@avkare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ff%20Stanfill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2ab4d5-f156-4131-90e7-2b48f210e4ec">
      <Terms xmlns="http://schemas.microsoft.com/office/infopath/2007/PartnerControls"/>
    </lcf76f155ced4ddcb4097134ff3c332f>
    <TaxCatchAll xmlns="3f93a05e-035b-4981-94d1-aa92a15cd7d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98408FA049E4EB9C2C8E182EF1EEB" ma:contentTypeVersion="18" ma:contentTypeDescription="Create a new document." ma:contentTypeScope="" ma:versionID="6781432885d26e8ccbed51955600b321">
  <xsd:schema xmlns:xsd="http://www.w3.org/2001/XMLSchema" xmlns:xs="http://www.w3.org/2001/XMLSchema" xmlns:p="http://schemas.microsoft.com/office/2006/metadata/properties" xmlns:ns2="b42ab4d5-f156-4131-90e7-2b48f210e4ec" xmlns:ns3="3f93a05e-035b-4981-94d1-aa92a15cd7dc" targetNamespace="http://schemas.microsoft.com/office/2006/metadata/properties" ma:root="true" ma:fieldsID="2a5279d0165509b82d65b1d60d59970b" ns2:_="" ns3:_="">
    <xsd:import namespace="b42ab4d5-f156-4131-90e7-2b48f210e4ec"/>
    <xsd:import namespace="3f93a05e-035b-4981-94d1-aa92a15cd7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ab4d5-f156-4131-90e7-2b48f21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443f4c-90e2-4f47-b5ad-7fea28649e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3a05e-035b-4981-94d1-aa92a15cd7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ba02e4-619f-485e-bd3c-bce3ed9e98de}" ma:internalName="TaxCatchAll" ma:showField="CatchAllData" ma:web="3f93a05e-035b-4981-94d1-aa92a15cd7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3FB8D-1E4C-4DBF-BA2B-E4DF2AFE779A}">
  <ds:schemaRefs>
    <ds:schemaRef ds:uri="http://schemas.microsoft.com/office/2006/metadata/properties"/>
    <ds:schemaRef ds:uri="http://schemas.microsoft.com/office/infopath/2007/PartnerControls"/>
    <ds:schemaRef ds:uri="b42ab4d5-f156-4131-90e7-2b48f210e4ec"/>
    <ds:schemaRef ds:uri="3f93a05e-035b-4981-94d1-aa92a15cd7dc"/>
  </ds:schemaRefs>
</ds:datastoreItem>
</file>

<file path=customXml/itemProps2.xml><?xml version="1.0" encoding="utf-8"?>
<ds:datastoreItem xmlns:ds="http://schemas.openxmlformats.org/officeDocument/2006/customXml" ds:itemID="{BA39666C-DD6C-E24E-88D0-EB5D5F2F6F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D7AE5B-6469-4ADE-A017-79BA518783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E42816-CC85-4D62-8A85-418A6B2EC73F}">
  <ds:schemaRefs>
    <ds:schemaRef ds:uri="urn:schemas-microsoft-com.VSTO2008Demos.ControlsStorage"/>
  </ds:schemaRefs>
</ds:datastoreItem>
</file>

<file path=customXml/itemProps5.xml><?xml version="1.0" encoding="utf-8"?>
<ds:datastoreItem xmlns:ds="http://schemas.openxmlformats.org/officeDocument/2006/customXml" ds:itemID="{86CADFD1-61EB-4799-880C-37261E5C3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ab4d5-f156-4131-90e7-2b48f210e4ec"/>
    <ds:schemaRef ds:uri="3f93a05e-035b-4981-94d1-aa92a15cd7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6c1ead-04c8-48e7-a66e-453e664aecc6}" enabled="0" method="" siteId="{236c1ead-04c8-48e7-a66e-453e664aec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Homeowners Financial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</dc:creator>
  <cp:lastModifiedBy>Bonnie Gray</cp:lastModifiedBy>
  <cp:revision>4</cp:revision>
  <cp:lastPrinted>2020-01-08T21:17:00Z</cp:lastPrinted>
  <dcterms:created xsi:type="dcterms:W3CDTF">2026-10-02T20:49:00Z</dcterms:created>
  <dcterms:modified xsi:type="dcterms:W3CDTF">2026-10-02T20:49:00Z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0x01010026A98408FA049E4EB9C2C8E182EF1EEB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